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9ED58" w14:textId="2A91CAAC" w:rsidR="00215FB1" w:rsidRPr="00E7243F" w:rsidRDefault="00C73AED" w:rsidP="00E7243F">
      <w:pPr>
        <w:pStyle w:val="Title"/>
      </w:pPr>
      <w:r>
        <w:t>FINAL PRODUCT</w:t>
      </w:r>
      <w:r w:rsidR="00C505E9">
        <w:t xml:space="preserve"> BREAKDOWN</w:t>
      </w:r>
    </w:p>
    <w:p w14:paraId="63230F8D" w14:textId="77777777" w:rsidR="00215FB1" w:rsidRDefault="00215FB1"/>
    <w:p w14:paraId="5318721B" w14:textId="31EF2408" w:rsidR="00343FA8" w:rsidRDefault="00D63530" w:rsidP="00343FA8">
      <w:pPr>
        <w:pStyle w:val="Heading1"/>
      </w:pPr>
      <w:r>
        <w:t>TEAM</w:t>
      </w:r>
      <w:r w:rsidR="00343FA8">
        <w:t xml:space="preserve">: </w:t>
      </w:r>
      <w:r w:rsidR="0015737D">
        <w:t xml:space="preserve"> </w:t>
      </w:r>
      <w:r w:rsidR="00314427" w:rsidRPr="00583D19">
        <w:rPr>
          <w:rFonts w:ascii="Arial" w:eastAsia="Arial" w:hAnsi="Arial"/>
        </w:rPr>
        <w:t>20F15 Northrop Grumman</w:t>
      </w:r>
    </w:p>
    <w:p w14:paraId="6BDE6680" w14:textId="77777777" w:rsidR="00343FA8" w:rsidRDefault="00343FA8" w:rsidP="00343FA8"/>
    <w:p w14:paraId="389244AE" w14:textId="14A133E3" w:rsidR="00E72DEC" w:rsidRPr="00314427" w:rsidRDefault="00D63530" w:rsidP="00314427">
      <w:pPr>
        <w:pStyle w:val="Heading2"/>
        <w:rPr>
          <w:b w:val="0"/>
          <w:szCs w:val="22"/>
        </w:rPr>
      </w:pPr>
      <w:r w:rsidRPr="00D63530">
        <w:rPr>
          <w:b w:val="0"/>
        </w:rPr>
        <w:t xml:space="preserve">Due </w:t>
      </w:r>
      <w:r w:rsidRPr="00974F76">
        <w:rPr>
          <w:b w:val="0"/>
          <w:szCs w:val="22"/>
        </w:rPr>
        <w:t xml:space="preserve">Date: </w:t>
      </w:r>
      <w:r w:rsidR="00314427">
        <w:rPr>
          <w:b w:val="0"/>
          <w:szCs w:val="22"/>
        </w:rPr>
        <w:t>Friday, April 23</w:t>
      </w:r>
      <w:r w:rsidR="00314427" w:rsidRPr="00314427">
        <w:rPr>
          <w:b w:val="0"/>
          <w:szCs w:val="22"/>
          <w:vertAlign w:val="superscript"/>
        </w:rPr>
        <w:t>rd</w:t>
      </w:r>
      <w:r w:rsidR="00314427">
        <w:rPr>
          <w:b w:val="0"/>
          <w:szCs w:val="22"/>
        </w:rPr>
        <w:t>, 2021</w:t>
      </w:r>
    </w:p>
    <w:p w14:paraId="6054067F" w14:textId="77777777" w:rsidR="00314427" w:rsidRDefault="00314427" w:rsidP="00974F76">
      <w:pPr>
        <w:rPr>
          <w:sz w:val="22"/>
          <w:szCs w:val="22"/>
        </w:rPr>
      </w:pPr>
    </w:p>
    <w:p w14:paraId="0D1FB97A" w14:textId="7D4AB415" w:rsidR="00322D5D" w:rsidRDefault="00314427" w:rsidP="441C784D">
      <w:pPr>
        <w:rPr>
          <w:noProof/>
          <w:sz w:val="22"/>
          <w:szCs w:val="22"/>
        </w:rPr>
      </w:pPr>
      <w:r w:rsidRPr="441C784D">
        <w:rPr>
          <w:rFonts w:ascii="Arial" w:eastAsia="Arial" w:hAnsi="Arial" w:cs="Arial"/>
          <w:sz w:val="22"/>
          <w:szCs w:val="22"/>
        </w:rPr>
        <w:t>Images of the current state of the team’s completed system:</w:t>
      </w:r>
    </w:p>
    <w:p w14:paraId="76AD00B7" w14:textId="127DE63B" w:rsidR="00322D5D" w:rsidRDefault="297A9A6B" w:rsidP="3FB2FAA4">
      <w:r>
        <w:rPr>
          <w:noProof/>
        </w:rPr>
        <w:drawing>
          <wp:inline distT="0" distB="0" distL="0" distR="0" wp14:anchorId="5AB1810B" wp14:editId="54A47D17">
            <wp:extent cx="2654375" cy="2734832"/>
            <wp:effectExtent l="38100" t="0" r="12700" b="0"/>
            <wp:docPr id="1010251909" name="Picture 1" descr="A picture containing person, floor, indoor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3" t="8929" r="21711" b="185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375" cy="273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D5D">
        <w:rPr>
          <w:noProof/>
          <w:sz w:val="22"/>
          <w:szCs w:val="22"/>
        </w:rPr>
        <w:drawing>
          <wp:inline distT="0" distB="0" distL="0" distR="0" wp14:anchorId="5D09C3D7" wp14:editId="24D9AD7B">
            <wp:extent cx="2186503" cy="3219686"/>
            <wp:effectExtent l="514350" t="0" r="499745" b="0"/>
            <wp:docPr id="2" name="Picture 2" descr="A person holding a gui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guitar&#10;&#10;Description automatically generated with low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5" r="36339" b="20238"/>
                    <a:stretch/>
                  </pic:blipFill>
                  <pic:spPr bwMode="auto">
                    <a:xfrm rot="5400000">
                      <a:off x="0" y="0"/>
                      <a:ext cx="2186503" cy="321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AA25E" w14:textId="77777777" w:rsidR="00D96184" w:rsidRPr="00974F76" w:rsidRDefault="00D96184" w:rsidP="00D268A5">
      <w:pPr>
        <w:tabs>
          <w:tab w:val="left" w:pos="1440"/>
        </w:tabs>
        <w:rPr>
          <w:rStyle w:val="Bold10ptChar"/>
          <w:sz w:val="22"/>
          <w:szCs w:val="22"/>
        </w:rPr>
      </w:pPr>
    </w:p>
    <w:p w14:paraId="27D3C485" w14:textId="59D3749B" w:rsidR="006B0D56" w:rsidRPr="00974F76" w:rsidRDefault="00C07409" w:rsidP="441C784D">
      <w:pPr>
        <w:tabs>
          <w:tab w:val="left" w:pos="1800"/>
        </w:tabs>
        <w:spacing w:before="240"/>
        <w:rPr>
          <w:sz w:val="22"/>
          <w:szCs w:val="22"/>
        </w:rPr>
      </w:pPr>
      <w:r w:rsidRPr="441C784D">
        <w:rPr>
          <w:sz w:val="22"/>
          <w:szCs w:val="22"/>
        </w:rPr>
        <w:t xml:space="preserve">The following are the </w:t>
      </w:r>
      <w:r w:rsidR="00C505E9" w:rsidRPr="441C784D">
        <w:rPr>
          <w:sz w:val="22"/>
          <w:szCs w:val="22"/>
        </w:rPr>
        <w:t xml:space="preserve">Action </w:t>
      </w:r>
      <w:r w:rsidRPr="441C784D">
        <w:rPr>
          <w:sz w:val="22"/>
          <w:szCs w:val="22"/>
        </w:rPr>
        <w:t xml:space="preserve">Items </w:t>
      </w:r>
      <w:r w:rsidR="00C505E9" w:rsidRPr="441C784D">
        <w:rPr>
          <w:sz w:val="22"/>
          <w:szCs w:val="22"/>
        </w:rPr>
        <w:t xml:space="preserve">each person completed between Hardware Review </w:t>
      </w:r>
      <w:r w:rsidR="00C73AED" w:rsidRPr="441C784D">
        <w:rPr>
          <w:sz w:val="22"/>
          <w:szCs w:val="22"/>
        </w:rPr>
        <w:t>2</w:t>
      </w:r>
      <w:r w:rsidR="00C505E9" w:rsidRPr="441C784D">
        <w:rPr>
          <w:sz w:val="22"/>
          <w:szCs w:val="22"/>
        </w:rPr>
        <w:t xml:space="preserve"> and </w:t>
      </w:r>
      <w:r w:rsidR="00C73AED" w:rsidRPr="441C784D">
        <w:rPr>
          <w:sz w:val="22"/>
          <w:szCs w:val="22"/>
        </w:rPr>
        <w:t>the completion of the final product</w:t>
      </w:r>
      <w:r w:rsidRPr="441C784D">
        <w:rPr>
          <w:sz w:val="22"/>
          <w:szCs w:val="22"/>
        </w:rPr>
        <w:t>:</w:t>
      </w:r>
    </w:p>
    <w:p w14:paraId="0226EA07" w14:textId="77777777" w:rsidR="00C07409" w:rsidRDefault="00C07409">
      <w:pPr>
        <w:tabs>
          <w:tab w:val="left" w:pos="1800"/>
        </w:tabs>
      </w:pPr>
    </w:p>
    <w:p w14:paraId="3DB17C59" w14:textId="77777777" w:rsidR="003B2E7E" w:rsidRDefault="003B2E7E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14:paraId="29ECBB80" w14:textId="4EF23A40" w:rsidR="00BD7A1C" w:rsidRPr="00D63530" w:rsidRDefault="00D63530" w:rsidP="00BD7A1C">
      <w:pPr>
        <w:pStyle w:val="Caption"/>
        <w:keepNext/>
        <w:rPr>
          <w:sz w:val="28"/>
          <w:szCs w:val="28"/>
        </w:rPr>
      </w:pPr>
      <w:r w:rsidRPr="00D63530">
        <w:rPr>
          <w:sz w:val="28"/>
          <w:szCs w:val="28"/>
        </w:rPr>
        <w:lastRenderedPageBreak/>
        <w:t xml:space="preserve">Team Member: </w:t>
      </w:r>
      <w:r w:rsidR="00314427">
        <w:rPr>
          <w:sz w:val="28"/>
          <w:szCs w:val="28"/>
        </w:rPr>
        <w:t>Timothy Anderson</w:t>
      </w:r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701"/>
        <w:gridCol w:w="1749"/>
        <w:gridCol w:w="5720"/>
      </w:tblGrid>
      <w:tr w:rsidR="00032E9C" w:rsidRPr="00D63530" w14:paraId="7879FAC8" w14:textId="77777777" w:rsidTr="435B9DF9">
        <w:trPr>
          <w:trHeight w:val="335"/>
        </w:trPr>
        <w:tc>
          <w:tcPr>
            <w:tcW w:w="2979" w:type="dxa"/>
            <w:vAlign w:val="center"/>
          </w:tcPr>
          <w:p w14:paraId="79E1F6BD" w14:textId="77777777" w:rsidR="00C505E9" w:rsidRDefault="00C505E9" w:rsidP="00D63530">
            <w:pPr>
              <w:pStyle w:val="Heading2"/>
              <w:jc w:val="center"/>
            </w:pPr>
            <w:r>
              <w:t>Action Item</w:t>
            </w:r>
          </w:p>
        </w:tc>
        <w:tc>
          <w:tcPr>
            <w:tcW w:w="1815" w:type="dxa"/>
            <w:vAlign w:val="center"/>
          </w:tcPr>
          <w:p w14:paraId="2A03246E" w14:textId="77777777" w:rsidR="00C505E9" w:rsidRDefault="00C505E9" w:rsidP="00D6353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Date Completed</w:t>
            </w:r>
          </w:p>
        </w:tc>
        <w:tc>
          <w:tcPr>
            <w:tcW w:w="5376" w:type="dxa"/>
            <w:vAlign w:val="center"/>
          </w:tcPr>
          <w:p w14:paraId="5599630E" w14:textId="77777777" w:rsidR="00C505E9" w:rsidRPr="00D63530" w:rsidRDefault="00C505E9" w:rsidP="00D63530">
            <w:pPr>
              <w:pStyle w:val="Location"/>
              <w:jc w:val="center"/>
              <w:rPr>
                <w:b/>
                <w:sz w:val="22"/>
              </w:rPr>
            </w:pPr>
            <w:r w:rsidRPr="00D63530">
              <w:rPr>
                <w:b/>
                <w:sz w:val="22"/>
              </w:rPr>
              <w:t>Result/Proof of Completion</w:t>
            </w:r>
          </w:p>
        </w:tc>
      </w:tr>
      <w:tr w:rsidR="00032E9C" w14:paraId="2D8D1975" w14:textId="77777777" w:rsidTr="435B9DF9">
        <w:trPr>
          <w:trHeight w:val="864"/>
        </w:trPr>
        <w:tc>
          <w:tcPr>
            <w:tcW w:w="2979" w:type="dxa"/>
          </w:tcPr>
          <w:p w14:paraId="7A96BDAB" w14:textId="11F5C5BC" w:rsidR="00C505E9" w:rsidRPr="004D25BE" w:rsidRDefault="008475D1" w:rsidP="00C07409">
            <w:pPr>
              <w:rPr>
                <w:szCs w:val="20"/>
              </w:rPr>
            </w:pPr>
            <w:r w:rsidRPr="004D25BE">
              <w:rPr>
                <w:szCs w:val="20"/>
              </w:rPr>
              <w:t>Helped assemble device into testing jig and test functionality</w:t>
            </w:r>
            <w:r w:rsidR="00C505E9" w:rsidRPr="004D25BE">
              <w:rPr>
                <w:szCs w:val="20"/>
              </w:rPr>
              <w:t xml:space="preserve"> </w:t>
            </w:r>
          </w:p>
        </w:tc>
        <w:tc>
          <w:tcPr>
            <w:tcW w:w="1815" w:type="dxa"/>
          </w:tcPr>
          <w:p w14:paraId="3FBC52CC" w14:textId="156042FD" w:rsidR="00C505E9" w:rsidRPr="004D25BE" w:rsidRDefault="005B6959" w:rsidP="00C07409">
            <w:pPr>
              <w:rPr>
                <w:szCs w:val="20"/>
              </w:rPr>
            </w:pPr>
            <w:r w:rsidRPr="004D25BE">
              <w:rPr>
                <w:szCs w:val="20"/>
              </w:rPr>
              <w:t>4/6/21</w:t>
            </w:r>
          </w:p>
        </w:tc>
        <w:tc>
          <w:tcPr>
            <w:tcW w:w="5376" w:type="dxa"/>
          </w:tcPr>
          <w:p w14:paraId="36C137F9" w14:textId="0C9BACF2" w:rsidR="00C505E9" w:rsidRPr="00974F76" w:rsidRDefault="004D25BE" w:rsidP="00C07409">
            <w:pPr>
              <w:pStyle w:val="Location"/>
              <w:jc w:val="left"/>
              <w:rPr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4116E04" wp14:editId="156E4B41">
                  <wp:extent cx="1634490" cy="217932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9C" w14:paraId="26F60126" w14:textId="77777777" w:rsidTr="435B9DF9">
        <w:trPr>
          <w:trHeight w:val="1262"/>
        </w:trPr>
        <w:tc>
          <w:tcPr>
            <w:tcW w:w="2979" w:type="dxa"/>
          </w:tcPr>
          <w:p w14:paraId="19167AB8" w14:textId="7C525644" w:rsidR="00C505E9" w:rsidRPr="004D25BE" w:rsidRDefault="008475D1" w:rsidP="00974F76">
            <w:pPr>
              <w:pStyle w:val="Heading2"/>
              <w:rPr>
                <w:b w:val="0"/>
                <w:sz w:val="20"/>
                <w:szCs w:val="20"/>
              </w:rPr>
            </w:pPr>
            <w:proofErr w:type="gramStart"/>
            <w:r w:rsidRPr="004D25BE">
              <w:rPr>
                <w:b w:val="0"/>
                <w:sz w:val="20"/>
                <w:szCs w:val="20"/>
              </w:rPr>
              <w:t>Made adjustments to</w:t>
            </w:r>
            <w:proofErr w:type="gramEnd"/>
            <w:r w:rsidRPr="004D25BE">
              <w:rPr>
                <w:b w:val="0"/>
                <w:sz w:val="20"/>
                <w:szCs w:val="20"/>
              </w:rPr>
              <w:t xml:space="preserve"> pin</w:t>
            </w:r>
          </w:p>
        </w:tc>
        <w:tc>
          <w:tcPr>
            <w:tcW w:w="1815" w:type="dxa"/>
          </w:tcPr>
          <w:p w14:paraId="439CD60C" w14:textId="23A44774" w:rsidR="00C505E9" w:rsidRPr="004D25BE" w:rsidRDefault="00816D22" w:rsidP="00974F76">
            <w:pPr>
              <w:rPr>
                <w:szCs w:val="20"/>
              </w:rPr>
            </w:pPr>
            <w:r w:rsidRPr="004D25BE">
              <w:rPr>
                <w:szCs w:val="20"/>
              </w:rPr>
              <w:t>4/12/21</w:t>
            </w:r>
          </w:p>
        </w:tc>
        <w:tc>
          <w:tcPr>
            <w:tcW w:w="5376" w:type="dxa"/>
          </w:tcPr>
          <w:p w14:paraId="72CC6971" w14:textId="25A750DD" w:rsidR="00C505E9" w:rsidRPr="00974F76" w:rsidRDefault="00B64F08" w:rsidP="00974F76">
            <w:pPr>
              <w:pStyle w:val="Location"/>
              <w:jc w:val="left"/>
              <w:rPr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ED5F984" wp14:editId="14D41694">
                  <wp:extent cx="1604010" cy="21386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E9C" w14:paraId="4D5DCC0A" w14:textId="77777777" w:rsidTr="435B9DF9">
        <w:trPr>
          <w:trHeight w:val="1262"/>
        </w:trPr>
        <w:tc>
          <w:tcPr>
            <w:tcW w:w="2979" w:type="dxa"/>
          </w:tcPr>
          <w:p w14:paraId="4696D443" w14:textId="6E907FD6" w:rsidR="00C505E9" w:rsidRPr="004D25BE" w:rsidRDefault="008475D1" w:rsidP="00974F76">
            <w:pPr>
              <w:pStyle w:val="Heading2"/>
              <w:rPr>
                <w:b w:val="0"/>
                <w:sz w:val="20"/>
                <w:szCs w:val="20"/>
              </w:rPr>
            </w:pPr>
            <w:r w:rsidRPr="004D25BE">
              <w:rPr>
                <w:b w:val="0"/>
                <w:sz w:val="20"/>
                <w:szCs w:val="20"/>
              </w:rPr>
              <w:t>Updated all drawings and bill of materials for final CAD package</w:t>
            </w:r>
          </w:p>
        </w:tc>
        <w:tc>
          <w:tcPr>
            <w:tcW w:w="1815" w:type="dxa"/>
          </w:tcPr>
          <w:p w14:paraId="4D5D852A" w14:textId="1949A9FB" w:rsidR="00C505E9" w:rsidRPr="004D25BE" w:rsidRDefault="00816D22" w:rsidP="00974F76">
            <w:pPr>
              <w:rPr>
                <w:szCs w:val="20"/>
              </w:rPr>
            </w:pPr>
            <w:r w:rsidRPr="004D25BE">
              <w:rPr>
                <w:szCs w:val="20"/>
              </w:rPr>
              <w:t>4/21/21</w:t>
            </w:r>
          </w:p>
        </w:tc>
        <w:tc>
          <w:tcPr>
            <w:tcW w:w="5376" w:type="dxa"/>
          </w:tcPr>
          <w:p w14:paraId="17CA77AC" w14:textId="773DDC78" w:rsidR="00C505E9" w:rsidRPr="00974F76" w:rsidRDefault="00032E9C" w:rsidP="00974F76">
            <w:pPr>
              <w:pStyle w:val="Location"/>
              <w:jc w:val="left"/>
              <w:rPr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B3FDDE8" wp14:editId="7028C8EE">
                  <wp:extent cx="3482340" cy="2264212"/>
                  <wp:effectExtent l="0" t="0" r="381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40" cy="226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96B35" w14:textId="77777777" w:rsidR="007502A2" w:rsidRDefault="007502A2"/>
    <w:p w14:paraId="57076973" w14:textId="77777777" w:rsidR="003B2E7E" w:rsidRDefault="003B2E7E" w:rsidP="00C07409">
      <w:pPr>
        <w:pStyle w:val="Caption"/>
        <w:keepNext/>
        <w:rPr>
          <w:sz w:val="28"/>
          <w:szCs w:val="28"/>
        </w:rPr>
      </w:pPr>
    </w:p>
    <w:p w14:paraId="7DC6C3D7" w14:textId="50F80C94" w:rsidR="00C07409" w:rsidRPr="00D63530" w:rsidRDefault="00C07409" w:rsidP="00C07409">
      <w:pPr>
        <w:pStyle w:val="Caption"/>
        <w:keepNext/>
        <w:rPr>
          <w:sz w:val="28"/>
          <w:szCs w:val="28"/>
        </w:rPr>
      </w:pPr>
      <w:r w:rsidRPr="00D63530">
        <w:rPr>
          <w:sz w:val="28"/>
          <w:szCs w:val="28"/>
        </w:rPr>
        <w:t xml:space="preserve">Team Member: </w:t>
      </w:r>
      <w:r w:rsidR="00314427" w:rsidRPr="00583D19">
        <w:rPr>
          <w:rFonts w:ascii="Arial" w:eastAsia="Arial" w:hAnsi="Arial" w:cs="Arial"/>
          <w:sz w:val="28"/>
          <w:szCs w:val="28"/>
        </w:rPr>
        <w:t>Alex Soto</w:t>
      </w:r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3027"/>
        <w:gridCol w:w="1650"/>
        <w:gridCol w:w="5493"/>
      </w:tblGrid>
      <w:tr w:rsidR="00C505E9" w:rsidRPr="00D63530" w14:paraId="58C3B2A0" w14:textId="77777777" w:rsidTr="435B9DF9">
        <w:trPr>
          <w:trHeight w:val="335"/>
        </w:trPr>
        <w:tc>
          <w:tcPr>
            <w:tcW w:w="3027" w:type="dxa"/>
            <w:vAlign w:val="center"/>
          </w:tcPr>
          <w:p w14:paraId="4D53FBE7" w14:textId="77777777" w:rsidR="00C505E9" w:rsidRDefault="00C505E9" w:rsidP="007E12BF">
            <w:pPr>
              <w:pStyle w:val="Heading2"/>
              <w:jc w:val="center"/>
            </w:pPr>
            <w:r>
              <w:t>Action Item</w:t>
            </w:r>
          </w:p>
        </w:tc>
        <w:tc>
          <w:tcPr>
            <w:tcW w:w="1650" w:type="dxa"/>
            <w:vAlign w:val="center"/>
          </w:tcPr>
          <w:p w14:paraId="01D5C339" w14:textId="77777777" w:rsidR="00C505E9" w:rsidRDefault="00C505E9" w:rsidP="007E12BF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Date Completed</w:t>
            </w:r>
          </w:p>
        </w:tc>
        <w:tc>
          <w:tcPr>
            <w:tcW w:w="5493" w:type="dxa"/>
            <w:vAlign w:val="center"/>
          </w:tcPr>
          <w:p w14:paraId="00AF1BA1" w14:textId="77777777" w:rsidR="00C505E9" w:rsidRPr="00D63530" w:rsidRDefault="00C505E9" w:rsidP="007E12BF">
            <w:pPr>
              <w:pStyle w:val="Location"/>
              <w:jc w:val="center"/>
              <w:rPr>
                <w:b/>
                <w:sz w:val="22"/>
              </w:rPr>
            </w:pPr>
            <w:r w:rsidRPr="00D63530">
              <w:rPr>
                <w:b/>
                <w:sz w:val="22"/>
              </w:rPr>
              <w:t>Result/Proof of Completion</w:t>
            </w:r>
          </w:p>
        </w:tc>
      </w:tr>
      <w:tr w:rsidR="00C505E9" w14:paraId="5DC6B1BF" w14:textId="77777777" w:rsidTr="435B9DF9">
        <w:trPr>
          <w:trHeight w:val="864"/>
        </w:trPr>
        <w:tc>
          <w:tcPr>
            <w:tcW w:w="3027" w:type="dxa"/>
          </w:tcPr>
          <w:p w14:paraId="66A88B5E" w14:textId="45CEA6E7" w:rsidR="00C505E9" w:rsidRPr="00974F76" w:rsidRDefault="12413676" w:rsidP="441C784D">
            <w:pPr>
              <w:spacing w:line="259" w:lineRule="auto"/>
            </w:pPr>
            <w:r>
              <w:t>Finished the Pin in Machine Shop</w:t>
            </w:r>
          </w:p>
        </w:tc>
        <w:tc>
          <w:tcPr>
            <w:tcW w:w="1650" w:type="dxa"/>
          </w:tcPr>
          <w:p w14:paraId="36071C6E" w14:textId="41CCC86E" w:rsidR="00C505E9" w:rsidRPr="00C07409" w:rsidRDefault="64711F2B" w:rsidP="00C07409">
            <w:r>
              <w:t>4/5/21</w:t>
            </w:r>
          </w:p>
        </w:tc>
        <w:tc>
          <w:tcPr>
            <w:tcW w:w="5493" w:type="dxa"/>
          </w:tcPr>
          <w:p w14:paraId="49DA7BA8" w14:textId="1621F985" w:rsidR="00C505E9" w:rsidRPr="00C07409" w:rsidRDefault="1A14A599" w:rsidP="441C784D">
            <w:pPr>
              <w:pStyle w:val="Location"/>
              <w:jc w:val="left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FB71FBB" wp14:editId="6425E347">
                  <wp:extent cx="1860967" cy="2495550"/>
                  <wp:effectExtent l="0" t="0" r="6350" b="0"/>
                  <wp:docPr id="688205216" name="Picture 688205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079" cy="25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5E9" w14:paraId="4A7BB899" w14:textId="77777777" w:rsidTr="435B9DF9">
        <w:trPr>
          <w:trHeight w:val="1262"/>
        </w:trPr>
        <w:tc>
          <w:tcPr>
            <w:tcW w:w="3027" w:type="dxa"/>
          </w:tcPr>
          <w:p w14:paraId="2A9DE4CC" w14:textId="136ABDDD" w:rsidR="00C505E9" w:rsidRPr="00C07409" w:rsidRDefault="12413676" w:rsidP="00C07409">
            <w:pPr>
              <w:pStyle w:val="Heading2"/>
              <w:rPr>
                <w:b w:val="0"/>
              </w:rPr>
            </w:pPr>
            <w:r>
              <w:rPr>
                <w:b w:val="0"/>
              </w:rPr>
              <w:t>Assembled the device into the Testing Jig at Sam’s House</w:t>
            </w:r>
          </w:p>
        </w:tc>
        <w:tc>
          <w:tcPr>
            <w:tcW w:w="1650" w:type="dxa"/>
          </w:tcPr>
          <w:p w14:paraId="0E8CC5CF" w14:textId="625CF4F7" w:rsidR="00C505E9" w:rsidRPr="00C07409" w:rsidRDefault="12413676" w:rsidP="00C07409">
            <w:r>
              <w:t>4/15/21</w:t>
            </w:r>
          </w:p>
        </w:tc>
        <w:tc>
          <w:tcPr>
            <w:tcW w:w="5493" w:type="dxa"/>
          </w:tcPr>
          <w:p w14:paraId="498D3D76" w14:textId="3B0C7134" w:rsidR="00C505E9" w:rsidRPr="00C07409" w:rsidRDefault="2AF82C61" w:rsidP="00C07409">
            <w:pPr>
              <w:pStyle w:val="Location"/>
              <w:jc w:val="left"/>
            </w:pPr>
            <w:r>
              <w:rPr>
                <w:noProof/>
              </w:rPr>
              <w:drawing>
                <wp:inline distT="0" distB="0" distL="0" distR="0" wp14:anchorId="3D86BBD9" wp14:editId="5D34BA01">
                  <wp:extent cx="1882358" cy="2514600"/>
                  <wp:effectExtent l="0" t="0" r="3810" b="0"/>
                  <wp:docPr id="108727290" name="Picture 108727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86" cy="252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5E9" w14:paraId="6B2670F6" w14:textId="77777777" w:rsidTr="435B9DF9">
        <w:trPr>
          <w:trHeight w:val="1262"/>
        </w:trPr>
        <w:tc>
          <w:tcPr>
            <w:tcW w:w="3027" w:type="dxa"/>
          </w:tcPr>
          <w:p w14:paraId="0765B288" w14:textId="10C27DCF" w:rsidR="00C505E9" w:rsidRPr="00C07409" w:rsidRDefault="1BD313B4" w:rsidP="00C07409">
            <w:pPr>
              <w:pStyle w:val="Heading2"/>
              <w:rPr>
                <w:b w:val="0"/>
              </w:rPr>
            </w:pPr>
            <w:r>
              <w:rPr>
                <w:b w:val="0"/>
              </w:rPr>
              <w:t xml:space="preserve">Kept team informed about our client meetings due to the Kaitlyn taking over for Daniel. </w:t>
            </w:r>
          </w:p>
        </w:tc>
        <w:tc>
          <w:tcPr>
            <w:tcW w:w="1650" w:type="dxa"/>
          </w:tcPr>
          <w:p w14:paraId="1108EECB" w14:textId="6ABA419D" w:rsidR="00C505E9" w:rsidRPr="00C07409" w:rsidRDefault="1BD313B4" w:rsidP="00C07409">
            <w:r>
              <w:t>4/23/21</w:t>
            </w:r>
          </w:p>
        </w:tc>
        <w:tc>
          <w:tcPr>
            <w:tcW w:w="5493" w:type="dxa"/>
          </w:tcPr>
          <w:p w14:paraId="1EBD9C6B" w14:textId="4F950DD3" w:rsidR="00C505E9" w:rsidRPr="00C07409" w:rsidRDefault="556CCB16" w:rsidP="00C07409">
            <w:pPr>
              <w:pStyle w:val="Location"/>
              <w:jc w:val="left"/>
            </w:pPr>
            <w:r>
              <w:rPr>
                <w:noProof/>
              </w:rPr>
              <w:drawing>
                <wp:inline distT="0" distB="0" distL="0" distR="0" wp14:anchorId="6ED69A8D" wp14:editId="6C9F5AE4">
                  <wp:extent cx="3333750" cy="1866900"/>
                  <wp:effectExtent l="0" t="0" r="0" b="0"/>
                  <wp:docPr id="521960345" name="Picture 521960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C88122" w14:textId="77777777" w:rsidR="00C07409" w:rsidRDefault="00C07409" w:rsidP="00C07409"/>
    <w:p w14:paraId="730EC140" w14:textId="77777777" w:rsidR="00C07409" w:rsidRDefault="00C07409" w:rsidP="00C07409"/>
    <w:p w14:paraId="1818B488" w14:textId="4EBA5CFA" w:rsidR="00C07409" w:rsidRPr="003B2E7E" w:rsidRDefault="003B2E7E" w:rsidP="003B2E7E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C07409" w:rsidRPr="003B2E7E">
        <w:rPr>
          <w:b/>
          <w:bCs/>
          <w:sz w:val="28"/>
          <w:szCs w:val="28"/>
        </w:rPr>
        <w:lastRenderedPageBreak/>
        <w:t xml:space="preserve">Team Member: </w:t>
      </w:r>
      <w:r w:rsidR="00314427" w:rsidRPr="003B2E7E">
        <w:rPr>
          <w:rFonts w:ascii="Arial" w:eastAsia="Arial" w:hAnsi="Arial" w:cs="Arial"/>
          <w:b/>
          <w:bCs/>
          <w:sz w:val="28"/>
          <w:szCs w:val="28"/>
        </w:rPr>
        <w:t>Jake West</w:t>
      </w:r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915"/>
        <w:gridCol w:w="1605"/>
        <w:gridCol w:w="5650"/>
      </w:tblGrid>
      <w:tr w:rsidR="00C505E9" w:rsidRPr="00D63530" w14:paraId="33FE774E" w14:textId="77777777" w:rsidTr="435B9DF9">
        <w:trPr>
          <w:trHeight w:val="335"/>
        </w:trPr>
        <w:tc>
          <w:tcPr>
            <w:tcW w:w="2915" w:type="dxa"/>
            <w:vAlign w:val="center"/>
          </w:tcPr>
          <w:p w14:paraId="06D277B0" w14:textId="77777777" w:rsidR="00C505E9" w:rsidRDefault="00C505E9" w:rsidP="007E12BF">
            <w:pPr>
              <w:pStyle w:val="Heading2"/>
              <w:jc w:val="center"/>
            </w:pPr>
            <w:r>
              <w:t>Action Item</w:t>
            </w:r>
          </w:p>
        </w:tc>
        <w:tc>
          <w:tcPr>
            <w:tcW w:w="1605" w:type="dxa"/>
            <w:vAlign w:val="center"/>
          </w:tcPr>
          <w:p w14:paraId="4A8BB211" w14:textId="77777777" w:rsidR="00C505E9" w:rsidRDefault="00C505E9" w:rsidP="007E12BF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Date Completed</w:t>
            </w:r>
          </w:p>
        </w:tc>
        <w:tc>
          <w:tcPr>
            <w:tcW w:w="5650" w:type="dxa"/>
            <w:vAlign w:val="center"/>
          </w:tcPr>
          <w:p w14:paraId="6C3B24C4" w14:textId="77777777" w:rsidR="00C505E9" w:rsidRPr="00D63530" w:rsidRDefault="00C505E9" w:rsidP="007E12BF">
            <w:pPr>
              <w:pStyle w:val="Location"/>
              <w:jc w:val="center"/>
              <w:rPr>
                <w:b/>
                <w:sz w:val="22"/>
              </w:rPr>
            </w:pPr>
            <w:r w:rsidRPr="00D63530">
              <w:rPr>
                <w:b/>
                <w:sz w:val="22"/>
              </w:rPr>
              <w:t>Result/Proof of Completion</w:t>
            </w:r>
          </w:p>
        </w:tc>
      </w:tr>
      <w:tr w:rsidR="00C505E9" w14:paraId="70C39ACA" w14:textId="77777777" w:rsidTr="435B9DF9">
        <w:trPr>
          <w:trHeight w:val="864"/>
        </w:trPr>
        <w:tc>
          <w:tcPr>
            <w:tcW w:w="2915" w:type="dxa"/>
          </w:tcPr>
          <w:p w14:paraId="4433A7CE" w14:textId="70ED6066" w:rsidR="00C505E9" w:rsidRPr="00C07409" w:rsidRDefault="3B3E35C9" w:rsidP="00C07409">
            <w:r>
              <w:t>Final Assembly in the testing jig</w:t>
            </w:r>
          </w:p>
        </w:tc>
        <w:tc>
          <w:tcPr>
            <w:tcW w:w="1605" w:type="dxa"/>
          </w:tcPr>
          <w:p w14:paraId="3CCD7111" w14:textId="37F8141A" w:rsidR="00C505E9" w:rsidRPr="00C07409" w:rsidRDefault="3B3E35C9" w:rsidP="00C07409">
            <w:r>
              <w:t>4/15/21</w:t>
            </w:r>
          </w:p>
        </w:tc>
        <w:tc>
          <w:tcPr>
            <w:tcW w:w="5650" w:type="dxa"/>
          </w:tcPr>
          <w:p w14:paraId="30776DFF" w14:textId="27A46AD7" w:rsidR="00C505E9" w:rsidRPr="00C07409" w:rsidRDefault="719FE20F" w:rsidP="00C07409">
            <w:pPr>
              <w:pStyle w:val="Location"/>
              <w:jc w:val="left"/>
            </w:pPr>
            <w:r>
              <w:rPr>
                <w:noProof/>
              </w:rPr>
              <w:drawing>
                <wp:inline distT="0" distB="0" distL="0" distR="0" wp14:anchorId="39268474" wp14:editId="765ADB4B">
                  <wp:extent cx="1752600" cy="2336800"/>
                  <wp:effectExtent l="0" t="0" r="0" b="0"/>
                  <wp:docPr id="1892327242" name="Picture 1892327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5E9" w14:paraId="362ED9B2" w14:textId="77777777" w:rsidTr="435B9DF9">
        <w:trPr>
          <w:trHeight w:val="1262"/>
        </w:trPr>
        <w:tc>
          <w:tcPr>
            <w:tcW w:w="2915" w:type="dxa"/>
          </w:tcPr>
          <w:p w14:paraId="1B161858" w14:textId="5BB0EAB0" w:rsidR="00C505E9" w:rsidRPr="00C07409" w:rsidRDefault="3B3E35C9" w:rsidP="00C07409">
            <w:pPr>
              <w:pStyle w:val="Heading2"/>
              <w:rPr>
                <w:b w:val="0"/>
                <w:sz w:val="20"/>
                <w:szCs w:val="20"/>
              </w:rPr>
            </w:pPr>
            <w:r w:rsidRPr="441C784D">
              <w:rPr>
                <w:b w:val="0"/>
                <w:sz w:val="20"/>
                <w:szCs w:val="20"/>
              </w:rPr>
              <w:t>Functional testing</w:t>
            </w:r>
            <w:r w:rsidR="3ED03379" w:rsidRPr="441C784D">
              <w:rPr>
                <w:b w:val="0"/>
                <w:sz w:val="20"/>
                <w:szCs w:val="20"/>
              </w:rPr>
              <w:t xml:space="preserve"> with testing jig at Sam’s house</w:t>
            </w:r>
          </w:p>
        </w:tc>
        <w:tc>
          <w:tcPr>
            <w:tcW w:w="1605" w:type="dxa"/>
          </w:tcPr>
          <w:p w14:paraId="478D32FB" w14:textId="136290D9" w:rsidR="00C505E9" w:rsidRPr="00C07409" w:rsidRDefault="3B3E35C9" w:rsidP="00C07409">
            <w:r>
              <w:t>4/15/21</w:t>
            </w:r>
          </w:p>
        </w:tc>
        <w:tc>
          <w:tcPr>
            <w:tcW w:w="5650" w:type="dxa"/>
          </w:tcPr>
          <w:p w14:paraId="0EE9B0C3" w14:textId="504923C3" w:rsidR="00C505E9" w:rsidRPr="00C07409" w:rsidRDefault="1415965D" w:rsidP="00C07409">
            <w:pPr>
              <w:pStyle w:val="Location"/>
              <w:jc w:val="left"/>
            </w:pPr>
            <w:r>
              <w:rPr>
                <w:noProof/>
              </w:rPr>
              <w:drawing>
                <wp:inline distT="0" distB="0" distL="0" distR="0" wp14:anchorId="674F3658" wp14:editId="77AEB457">
                  <wp:extent cx="2294692" cy="1676400"/>
                  <wp:effectExtent l="0" t="0" r="0" b="0"/>
                  <wp:docPr id="1195997521" name="Picture 119599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692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5E9" w14:paraId="5A9C4244" w14:textId="77777777" w:rsidTr="435B9DF9">
        <w:trPr>
          <w:trHeight w:val="1262"/>
        </w:trPr>
        <w:tc>
          <w:tcPr>
            <w:tcW w:w="2915" w:type="dxa"/>
          </w:tcPr>
          <w:p w14:paraId="3E6245A0" w14:textId="62252C58" w:rsidR="00C505E9" w:rsidRPr="00C07409" w:rsidRDefault="2F449E71" w:rsidP="00C07409">
            <w:pPr>
              <w:pStyle w:val="Heading2"/>
              <w:rPr>
                <w:b w:val="0"/>
                <w:sz w:val="20"/>
                <w:szCs w:val="20"/>
              </w:rPr>
            </w:pPr>
            <w:r w:rsidRPr="441C784D">
              <w:rPr>
                <w:b w:val="0"/>
                <w:sz w:val="20"/>
                <w:szCs w:val="20"/>
              </w:rPr>
              <w:t>Thermal testing of the shaft and bolt assembly</w:t>
            </w:r>
          </w:p>
        </w:tc>
        <w:tc>
          <w:tcPr>
            <w:tcW w:w="1605" w:type="dxa"/>
          </w:tcPr>
          <w:p w14:paraId="708ADA15" w14:textId="1AC117CD" w:rsidR="00C505E9" w:rsidRPr="00C07409" w:rsidRDefault="2F449E71" w:rsidP="00C07409">
            <w:r>
              <w:t>4/15/21</w:t>
            </w:r>
          </w:p>
        </w:tc>
        <w:tc>
          <w:tcPr>
            <w:tcW w:w="5650" w:type="dxa"/>
          </w:tcPr>
          <w:p w14:paraId="19DD51EA" w14:textId="1BDA9CA1" w:rsidR="00C505E9" w:rsidRPr="00C07409" w:rsidRDefault="1415965D" w:rsidP="00C07409">
            <w:pPr>
              <w:pStyle w:val="Location"/>
              <w:jc w:val="left"/>
            </w:pPr>
            <w:r>
              <w:rPr>
                <w:noProof/>
              </w:rPr>
              <w:drawing>
                <wp:inline distT="0" distB="0" distL="0" distR="0" wp14:anchorId="60448EA2" wp14:editId="4507A265">
                  <wp:extent cx="1752600" cy="2336800"/>
                  <wp:effectExtent l="0" t="0" r="0" b="0"/>
                  <wp:docPr id="415559515" name="Picture 415559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3FB73" w14:textId="77777777" w:rsidR="003B2E7E" w:rsidRDefault="003B2E7E" w:rsidP="00314427">
      <w:pPr>
        <w:pStyle w:val="Caption"/>
        <w:spacing w:before="240" w:after="120"/>
        <w:rPr>
          <w:rFonts w:ascii="Arial" w:eastAsia="Arial" w:hAnsi="Arial" w:cs="Arial"/>
          <w:sz w:val="28"/>
          <w:szCs w:val="28"/>
        </w:rPr>
      </w:pPr>
    </w:p>
    <w:p w14:paraId="1634722F" w14:textId="77777777" w:rsidR="003B2E7E" w:rsidRDefault="003B2E7E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3626F456" w14:textId="7622200C" w:rsidR="00314427" w:rsidRPr="00583D19" w:rsidRDefault="00314427" w:rsidP="00314427">
      <w:pPr>
        <w:pStyle w:val="Caption"/>
        <w:spacing w:before="240" w:after="120"/>
        <w:rPr>
          <w:rFonts w:ascii="Arial" w:eastAsia="Arial" w:hAnsi="Arial" w:cs="Arial"/>
          <w:sz w:val="28"/>
          <w:szCs w:val="28"/>
        </w:rPr>
      </w:pPr>
      <w:r w:rsidRPr="00583D19">
        <w:rPr>
          <w:rFonts w:ascii="Arial" w:eastAsia="Arial" w:hAnsi="Arial" w:cs="Arial"/>
          <w:sz w:val="28"/>
          <w:szCs w:val="28"/>
        </w:rPr>
        <w:lastRenderedPageBreak/>
        <w:t>Team Member: Andrea Hernandez</w:t>
      </w:r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915"/>
        <w:gridCol w:w="1575"/>
        <w:gridCol w:w="5680"/>
      </w:tblGrid>
      <w:tr w:rsidR="00314427" w:rsidRPr="00D63530" w14:paraId="596D8449" w14:textId="77777777" w:rsidTr="435B9DF9">
        <w:trPr>
          <w:trHeight w:val="335"/>
        </w:trPr>
        <w:tc>
          <w:tcPr>
            <w:tcW w:w="2915" w:type="dxa"/>
            <w:vAlign w:val="center"/>
          </w:tcPr>
          <w:p w14:paraId="312D6A6C" w14:textId="77777777" w:rsidR="00314427" w:rsidRDefault="00314427" w:rsidP="006901F7">
            <w:pPr>
              <w:pStyle w:val="Heading2"/>
              <w:jc w:val="center"/>
            </w:pPr>
            <w:r>
              <w:t>Action Item</w:t>
            </w:r>
          </w:p>
        </w:tc>
        <w:tc>
          <w:tcPr>
            <w:tcW w:w="1575" w:type="dxa"/>
            <w:vAlign w:val="center"/>
          </w:tcPr>
          <w:p w14:paraId="365873E9" w14:textId="77777777" w:rsidR="00314427" w:rsidRDefault="00314427" w:rsidP="006901F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Date Completed</w:t>
            </w:r>
          </w:p>
        </w:tc>
        <w:tc>
          <w:tcPr>
            <w:tcW w:w="5680" w:type="dxa"/>
            <w:vAlign w:val="center"/>
          </w:tcPr>
          <w:p w14:paraId="7A63958F" w14:textId="77777777" w:rsidR="00314427" w:rsidRPr="00D63530" w:rsidRDefault="00314427" w:rsidP="006901F7">
            <w:pPr>
              <w:pStyle w:val="Location"/>
              <w:jc w:val="center"/>
              <w:rPr>
                <w:b/>
                <w:sz w:val="22"/>
              </w:rPr>
            </w:pPr>
            <w:r w:rsidRPr="00D63530">
              <w:rPr>
                <w:b/>
                <w:sz w:val="22"/>
              </w:rPr>
              <w:t>Result/Proof of Completion</w:t>
            </w:r>
          </w:p>
        </w:tc>
      </w:tr>
      <w:tr w:rsidR="00314427" w14:paraId="1D3D8271" w14:textId="77777777" w:rsidTr="435B9DF9">
        <w:trPr>
          <w:trHeight w:val="4815"/>
        </w:trPr>
        <w:tc>
          <w:tcPr>
            <w:tcW w:w="2915" w:type="dxa"/>
          </w:tcPr>
          <w:p w14:paraId="5978CFBE" w14:textId="41CFDB4B" w:rsidR="00314427" w:rsidRPr="00C07409" w:rsidRDefault="1A32AE92" w:rsidP="006901F7">
            <w:r>
              <w:t xml:space="preserve">Continued </w:t>
            </w:r>
            <w:r w:rsidR="3AFD5A5B">
              <w:t>jig assembly and</w:t>
            </w:r>
            <w:r w:rsidR="4F623AFE">
              <w:t xml:space="preserve"> began</w:t>
            </w:r>
            <w:r w:rsidR="3AFD5A5B">
              <w:t xml:space="preserve"> installation of product to then complete functional testing.</w:t>
            </w:r>
            <w:r w:rsidR="52BC08FD">
              <w:t xml:space="preserve"> </w:t>
            </w:r>
            <w:r w:rsidR="6C3CBB61">
              <w:t xml:space="preserve">Adjusted housing </w:t>
            </w:r>
            <w:r w:rsidR="7D9351F6">
              <w:t xml:space="preserve">via fillet additions </w:t>
            </w:r>
            <w:r w:rsidR="6C3CBB61">
              <w:t>to make installation easier.</w:t>
            </w:r>
          </w:p>
        </w:tc>
        <w:tc>
          <w:tcPr>
            <w:tcW w:w="1575" w:type="dxa"/>
          </w:tcPr>
          <w:p w14:paraId="0AC68318" w14:textId="35881E9F" w:rsidR="00314427" w:rsidRPr="00C07409" w:rsidRDefault="3AFD5A5B" w:rsidP="006901F7">
            <w:r>
              <w:t>4/6</w:t>
            </w:r>
            <w:r w:rsidR="4062BCD9">
              <w:t>-15</w:t>
            </w:r>
            <w:r w:rsidR="04FEB346">
              <w:t>/2021</w:t>
            </w:r>
          </w:p>
        </w:tc>
        <w:tc>
          <w:tcPr>
            <w:tcW w:w="5680" w:type="dxa"/>
          </w:tcPr>
          <w:p w14:paraId="7C9FE5BD" w14:textId="7D31305F" w:rsidR="00314427" w:rsidRPr="00C07409" w:rsidRDefault="1E36D16E" w:rsidP="006901F7">
            <w:pPr>
              <w:pStyle w:val="Location"/>
              <w:jc w:val="left"/>
            </w:pPr>
            <w:r>
              <w:rPr>
                <w:noProof/>
              </w:rPr>
              <w:drawing>
                <wp:inline distT="0" distB="0" distL="0" distR="0" wp14:anchorId="39DFA93D" wp14:editId="508DB98B">
                  <wp:extent cx="1766706" cy="1552502"/>
                  <wp:effectExtent l="0" t="0" r="0" b="0"/>
                  <wp:docPr id="1831878114" name="Picture 183187811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4" t="56355" r="40045" b="13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706" cy="155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259CA14">
              <w:rPr>
                <w:noProof/>
              </w:rPr>
              <w:drawing>
                <wp:inline distT="0" distB="0" distL="0" distR="0" wp14:anchorId="5A08FC4D" wp14:editId="66FCB63C">
                  <wp:extent cx="1566645" cy="1771678"/>
                  <wp:effectExtent l="0" t="0" r="0" b="0"/>
                  <wp:docPr id="1045049604" name="Picture 104504960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5" t="367" r="20441" b="20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645" cy="177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27" w14:paraId="63CAE51C" w14:textId="77777777" w:rsidTr="435B9DF9">
        <w:trPr>
          <w:trHeight w:val="1262"/>
        </w:trPr>
        <w:tc>
          <w:tcPr>
            <w:tcW w:w="2915" w:type="dxa"/>
          </w:tcPr>
          <w:p w14:paraId="546036AD" w14:textId="34A29219" w:rsidR="00314427" w:rsidRPr="00C07409" w:rsidRDefault="715D0BA6" w:rsidP="441C784D">
            <w:pPr>
              <w:pStyle w:val="Heading2"/>
              <w:rPr>
                <w:b w:val="0"/>
                <w:sz w:val="20"/>
                <w:szCs w:val="20"/>
              </w:rPr>
            </w:pPr>
            <w:r w:rsidRPr="441C784D">
              <w:rPr>
                <w:b w:val="0"/>
                <w:sz w:val="20"/>
                <w:szCs w:val="20"/>
              </w:rPr>
              <w:t xml:space="preserve">Updated website to show </w:t>
            </w:r>
            <w:proofErr w:type="spellStart"/>
            <w:r w:rsidRPr="441C784D">
              <w:rPr>
                <w:b w:val="0"/>
                <w:sz w:val="20"/>
                <w:szCs w:val="20"/>
              </w:rPr>
              <w:t>ugrads</w:t>
            </w:r>
            <w:proofErr w:type="spellEnd"/>
            <w:r w:rsidRPr="441C784D">
              <w:rPr>
                <w:b w:val="0"/>
                <w:sz w:val="20"/>
                <w:szCs w:val="20"/>
              </w:rPr>
              <w:t xml:space="preserve"> presentation and other new documents.</w:t>
            </w:r>
          </w:p>
          <w:p w14:paraId="5BC1E96A" w14:textId="2DEA2DB9" w:rsidR="00314427" w:rsidRPr="00C07409" w:rsidRDefault="00314427" w:rsidP="441C784D"/>
        </w:tc>
        <w:tc>
          <w:tcPr>
            <w:tcW w:w="1575" w:type="dxa"/>
          </w:tcPr>
          <w:p w14:paraId="3B5EDC76" w14:textId="55328B3A" w:rsidR="00314427" w:rsidRPr="00C07409" w:rsidRDefault="715D0BA6" w:rsidP="006901F7">
            <w:r>
              <w:t>4/1</w:t>
            </w:r>
            <w:r w:rsidR="0CB7E775">
              <w:t>4</w:t>
            </w:r>
            <w:r>
              <w:t>/2021</w:t>
            </w:r>
          </w:p>
          <w:p w14:paraId="39246279" w14:textId="018D766A" w:rsidR="00314427" w:rsidRPr="00C07409" w:rsidRDefault="00314427" w:rsidP="441C784D"/>
        </w:tc>
        <w:tc>
          <w:tcPr>
            <w:tcW w:w="5680" w:type="dxa"/>
          </w:tcPr>
          <w:p w14:paraId="43E28310" w14:textId="104ADCF0" w:rsidR="00314427" w:rsidRPr="00C07409" w:rsidRDefault="40BBE107" w:rsidP="006901F7">
            <w:pPr>
              <w:pStyle w:val="Location"/>
              <w:jc w:val="left"/>
            </w:pPr>
            <w:r>
              <w:rPr>
                <w:noProof/>
              </w:rPr>
              <w:drawing>
                <wp:inline distT="0" distB="0" distL="0" distR="0" wp14:anchorId="4CBA0427" wp14:editId="1527B901">
                  <wp:extent cx="3448050" cy="1943100"/>
                  <wp:effectExtent l="0" t="0" r="0" b="0"/>
                  <wp:docPr id="1478560372" name="Picture 147856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27" w14:paraId="04F2DC13" w14:textId="77777777" w:rsidTr="435B9DF9">
        <w:trPr>
          <w:trHeight w:val="1262"/>
        </w:trPr>
        <w:tc>
          <w:tcPr>
            <w:tcW w:w="2915" w:type="dxa"/>
          </w:tcPr>
          <w:p w14:paraId="79C45D60" w14:textId="0DDDCEB1" w:rsidR="00314427" w:rsidRPr="00C07409" w:rsidRDefault="715D0BA6" w:rsidP="441C784D">
            <w:r w:rsidRPr="441C784D">
              <w:t>Completed the vibration testing via the options we had.</w:t>
            </w:r>
          </w:p>
        </w:tc>
        <w:tc>
          <w:tcPr>
            <w:tcW w:w="1575" w:type="dxa"/>
          </w:tcPr>
          <w:p w14:paraId="7D3F35E4" w14:textId="5B5F1FCA" w:rsidR="00314427" w:rsidRPr="00C07409" w:rsidRDefault="715D0BA6" w:rsidP="006901F7">
            <w:r>
              <w:t>4/18/2021</w:t>
            </w:r>
          </w:p>
        </w:tc>
        <w:tc>
          <w:tcPr>
            <w:tcW w:w="5680" w:type="dxa"/>
          </w:tcPr>
          <w:p w14:paraId="7D035C24" w14:textId="1B17A9A6" w:rsidR="00314427" w:rsidRPr="00C07409" w:rsidRDefault="5EC2E3AF" w:rsidP="006901F7">
            <w:pPr>
              <w:pStyle w:val="Location"/>
              <w:jc w:val="left"/>
            </w:pPr>
            <w:r>
              <w:rPr>
                <w:noProof/>
              </w:rPr>
              <w:drawing>
                <wp:inline distT="0" distB="0" distL="0" distR="0" wp14:anchorId="3A6590A1" wp14:editId="05EA843C">
                  <wp:extent cx="1371600" cy="1825438"/>
                  <wp:effectExtent l="0" t="0" r="0" b="0"/>
                  <wp:docPr id="1927080149" name="Picture 1927080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D35B0AF">
              <w:t xml:space="preserve">   </w:t>
            </w:r>
            <w:r w:rsidR="6D35B0AF">
              <w:rPr>
                <w:noProof/>
              </w:rPr>
              <w:drawing>
                <wp:inline distT="0" distB="0" distL="0" distR="0" wp14:anchorId="03F44CFD" wp14:editId="14378B58">
                  <wp:extent cx="1370183" cy="1823552"/>
                  <wp:effectExtent l="0" t="0" r="0" b="0"/>
                  <wp:docPr id="387101934" name="Picture 38710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183" cy="182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D9EA4" w14:textId="77777777" w:rsidR="003B2E7E" w:rsidRDefault="003B2E7E" w:rsidP="00314427">
      <w:pPr>
        <w:pStyle w:val="Caption"/>
        <w:spacing w:before="240" w:after="120"/>
        <w:rPr>
          <w:rFonts w:ascii="Arial" w:eastAsia="Arial" w:hAnsi="Arial" w:cs="Arial"/>
          <w:sz w:val="28"/>
          <w:szCs w:val="28"/>
        </w:rPr>
      </w:pPr>
    </w:p>
    <w:p w14:paraId="7B540D9B" w14:textId="77777777" w:rsidR="003B2E7E" w:rsidRDefault="003B2E7E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72517094" w14:textId="0B9C040D" w:rsidR="00C505E9" w:rsidRPr="00314427" w:rsidRDefault="00314427" w:rsidP="00314427">
      <w:pPr>
        <w:pStyle w:val="Caption"/>
        <w:spacing w:before="240" w:after="120"/>
        <w:rPr>
          <w:rFonts w:ascii="Arial" w:eastAsia="Arial" w:hAnsi="Arial" w:cs="Arial"/>
          <w:sz w:val="28"/>
          <w:szCs w:val="28"/>
        </w:rPr>
      </w:pPr>
      <w:r w:rsidRPr="00583D19">
        <w:rPr>
          <w:rFonts w:ascii="Arial" w:eastAsia="Arial" w:hAnsi="Arial" w:cs="Arial"/>
          <w:sz w:val="28"/>
          <w:szCs w:val="28"/>
        </w:rPr>
        <w:lastRenderedPageBreak/>
        <w:t>Team Member: Sam Mangialardi</w:t>
      </w:r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915"/>
        <w:gridCol w:w="1590"/>
        <w:gridCol w:w="5665"/>
      </w:tblGrid>
      <w:tr w:rsidR="00C33FB9" w:rsidRPr="00D63530" w14:paraId="16A6F1D5" w14:textId="77777777" w:rsidTr="3FB2FAA4">
        <w:trPr>
          <w:trHeight w:val="335"/>
        </w:trPr>
        <w:tc>
          <w:tcPr>
            <w:tcW w:w="2915" w:type="dxa"/>
            <w:vAlign w:val="center"/>
          </w:tcPr>
          <w:p w14:paraId="49F7193F" w14:textId="77777777" w:rsidR="00314427" w:rsidRDefault="00314427" w:rsidP="006901F7">
            <w:pPr>
              <w:pStyle w:val="Heading2"/>
              <w:jc w:val="center"/>
            </w:pPr>
            <w:r>
              <w:t>Action Item</w:t>
            </w:r>
          </w:p>
        </w:tc>
        <w:tc>
          <w:tcPr>
            <w:tcW w:w="1590" w:type="dxa"/>
            <w:vAlign w:val="center"/>
          </w:tcPr>
          <w:p w14:paraId="2790578F" w14:textId="77777777" w:rsidR="00314427" w:rsidRDefault="00314427" w:rsidP="006901F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Date Completed</w:t>
            </w:r>
          </w:p>
        </w:tc>
        <w:tc>
          <w:tcPr>
            <w:tcW w:w="5665" w:type="dxa"/>
            <w:vAlign w:val="center"/>
          </w:tcPr>
          <w:p w14:paraId="677BE256" w14:textId="77777777" w:rsidR="00314427" w:rsidRPr="00D63530" w:rsidRDefault="00314427" w:rsidP="006901F7">
            <w:pPr>
              <w:pStyle w:val="Location"/>
              <w:jc w:val="center"/>
              <w:rPr>
                <w:b/>
                <w:sz w:val="22"/>
              </w:rPr>
            </w:pPr>
            <w:r w:rsidRPr="00D63530">
              <w:rPr>
                <w:b/>
                <w:sz w:val="22"/>
              </w:rPr>
              <w:t>Result/Proof of Completion</w:t>
            </w:r>
          </w:p>
        </w:tc>
      </w:tr>
      <w:tr w:rsidR="00C33FB9" w14:paraId="627FB0A6" w14:textId="77777777" w:rsidTr="3FB2FAA4">
        <w:trPr>
          <w:trHeight w:val="864"/>
        </w:trPr>
        <w:tc>
          <w:tcPr>
            <w:tcW w:w="2915" w:type="dxa"/>
          </w:tcPr>
          <w:p w14:paraId="1D984422" w14:textId="2286807B" w:rsidR="00314427" w:rsidRPr="00C07409" w:rsidRDefault="004B4542" w:rsidP="006901F7">
            <w:pPr>
              <w:rPr>
                <w:szCs w:val="20"/>
              </w:rPr>
            </w:pPr>
            <w:r>
              <w:rPr>
                <w:szCs w:val="20"/>
              </w:rPr>
              <w:t>Final assembly of device</w:t>
            </w:r>
            <w:r w:rsidR="002F0D06">
              <w:rPr>
                <w:szCs w:val="20"/>
              </w:rPr>
              <w:t xml:space="preserve"> inside the test jig with notes taken on installation and uninstallation</w:t>
            </w:r>
          </w:p>
        </w:tc>
        <w:tc>
          <w:tcPr>
            <w:tcW w:w="1590" w:type="dxa"/>
          </w:tcPr>
          <w:p w14:paraId="757A9853" w14:textId="3C1130A5" w:rsidR="00314427" w:rsidRPr="00C07409" w:rsidRDefault="002F0D06" w:rsidP="006901F7">
            <w:pPr>
              <w:rPr>
                <w:szCs w:val="20"/>
              </w:rPr>
            </w:pPr>
            <w:r>
              <w:rPr>
                <w:szCs w:val="20"/>
              </w:rPr>
              <w:t>4/15/21</w:t>
            </w:r>
          </w:p>
        </w:tc>
        <w:tc>
          <w:tcPr>
            <w:tcW w:w="5665" w:type="dxa"/>
          </w:tcPr>
          <w:p w14:paraId="7B32AF65" w14:textId="75392688" w:rsidR="00314427" w:rsidRPr="00C07409" w:rsidRDefault="00C33FB9" w:rsidP="006901F7">
            <w:pPr>
              <w:pStyle w:val="Location"/>
              <w:jc w:val="left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881D2D" wp14:editId="741D73C2">
                  <wp:extent cx="1857375" cy="248319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256" cy="250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FB9" w14:paraId="47385E1A" w14:textId="77777777" w:rsidTr="3FB2FAA4">
        <w:trPr>
          <w:trHeight w:val="1262"/>
        </w:trPr>
        <w:tc>
          <w:tcPr>
            <w:tcW w:w="2915" w:type="dxa"/>
          </w:tcPr>
          <w:p w14:paraId="57A8ACFD" w14:textId="25EF3731" w:rsidR="00314427" w:rsidRPr="00C07409" w:rsidRDefault="002F0D06" w:rsidP="006901F7">
            <w:pPr>
              <w:pStyle w:val="Heading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Functional testing of device inside of test jig</w:t>
            </w:r>
          </w:p>
        </w:tc>
        <w:tc>
          <w:tcPr>
            <w:tcW w:w="1590" w:type="dxa"/>
          </w:tcPr>
          <w:p w14:paraId="7D015A32" w14:textId="419D1E7C" w:rsidR="00314427" w:rsidRPr="00C07409" w:rsidRDefault="000C2759" w:rsidP="006901F7">
            <w:pPr>
              <w:rPr>
                <w:szCs w:val="20"/>
              </w:rPr>
            </w:pPr>
            <w:r>
              <w:rPr>
                <w:szCs w:val="20"/>
              </w:rPr>
              <w:t>4/15/21</w:t>
            </w:r>
          </w:p>
        </w:tc>
        <w:tc>
          <w:tcPr>
            <w:tcW w:w="5665" w:type="dxa"/>
          </w:tcPr>
          <w:p w14:paraId="37EE2CC5" w14:textId="11BB5B1B" w:rsidR="00314427" w:rsidRPr="00C07409" w:rsidRDefault="005F40BF" w:rsidP="006901F7">
            <w:pPr>
              <w:pStyle w:val="Location"/>
              <w:jc w:val="left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A2C37E" wp14:editId="21EB65F9">
                  <wp:extent cx="1913627" cy="23050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791" cy="23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FB9" w14:paraId="41BC0FE3" w14:textId="77777777" w:rsidTr="3FB2FAA4">
        <w:trPr>
          <w:trHeight w:val="1262"/>
        </w:trPr>
        <w:tc>
          <w:tcPr>
            <w:tcW w:w="2915" w:type="dxa"/>
          </w:tcPr>
          <w:p w14:paraId="587EF1CC" w14:textId="0E8F042C" w:rsidR="00314427" w:rsidRPr="00C07409" w:rsidRDefault="00BA3C0B" w:rsidP="006901F7">
            <w:pPr>
              <w:pStyle w:val="Heading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Vibration testing with test jig in the back of my car. Testing done with and without door</w:t>
            </w:r>
          </w:p>
        </w:tc>
        <w:tc>
          <w:tcPr>
            <w:tcW w:w="1590" w:type="dxa"/>
          </w:tcPr>
          <w:p w14:paraId="190EFD99" w14:textId="030935D1" w:rsidR="00314427" w:rsidRPr="00C07409" w:rsidRDefault="000C2759" w:rsidP="006901F7">
            <w:pPr>
              <w:rPr>
                <w:szCs w:val="20"/>
              </w:rPr>
            </w:pPr>
            <w:r>
              <w:rPr>
                <w:szCs w:val="20"/>
              </w:rPr>
              <w:t>4/18/21</w:t>
            </w:r>
          </w:p>
        </w:tc>
        <w:tc>
          <w:tcPr>
            <w:tcW w:w="5665" w:type="dxa"/>
          </w:tcPr>
          <w:p w14:paraId="6F238BEE" w14:textId="100FE67A" w:rsidR="00314427" w:rsidRPr="00C07409" w:rsidRDefault="00F83677" w:rsidP="006901F7">
            <w:pPr>
              <w:pStyle w:val="Location"/>
              <w:jc w:val="left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098B25" wp14:editId="279F1630">
                  <wp:extent cx="1876425" cy="265362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424" cy="265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F70F4" w14:textId="77777777" w:rsidR="00314427" w:rsidRPr="00583D19" w:rsidRDefault="00314427" w:rsidP="00314427">
      <w:pPr>
        <w:pStyle w:val="Caption"/>
        <w:spacing w:before="240" w:after="120"/>
        <w:rPr>
          <w:rFonts w:ascii="Arial" w:eastAsia="Arial" w:hAnsi="Arial" w:cs="Arial"/>
          <w:sz w:val="28"/>
          <w:szCs w:val="28"/>
        </w:rPr>
      </w:pPr>
      <w:r w:rsidRPr="00583D19">
        <w:rPr>
          <w:rFonts w:ascii="Arial" w:eastAsia="Arial" w:hAnsi="Arial" w:cs="Arial"/>
          <w:sz w:val="28"/>
          <w:szCs w:val="28"/>
        </w:rPr>
        <w:lastRenderedPageBreak/>
        <w:t>Team Member: Michael Wilson</w:t>
      </w:r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915"/>
        <w:gridCol w:w="1545"/>
        <w:gridCol w:w="5710"/>
      </w:tblGrid>
      <w:tr w:rsidR="00314427" w:rsidRPr="00D63530" w14:paraId="18D21D4A" w14:textId="77777777" w:rsidTr="435B9DF9">
        <w:trPr>
          <w:trHeight w:val="335"/>
        </w:trPr>
        <w:tc>
          <w:tcPr>
            <w:tcW w:w="2915" w:type="dxa"/>
            <w:vAlign w:val="center"/>
          </w:tcPr>
          <w:p w14:paraId="3E324C99" w14:textId="77777777" w:rsidR="00314427" w:rsidRDefault="00314427" w:rsidP="006901F7">
            <w:pPr>
              <w:pStyle w:val="Heading2"/>
              <w:jc w:val="center"/>
            </w:pPr>
            <w:r>
              <w:t>Action Item</w:t>
            </w:r>
          </w:p>
        </w:tc>
        <w:tc>
          <w:tcPr>
            <w:tcW w:w="1545" w:type="dxa"/>
            <w:vAlign w:val="center"/>
          </w:tcPr>
          <w:p w14:paraId="2AB16F56" w14:textId="77777777" w:rsidR="00314427" w:rsidRDefault="00314427" w:rsidP="006901F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Date Completed</w:t>
            </w:r>
          </w:p>
        </w:tc>
        <w:tc>
          <w:tcPr>
            <w:tcW w:w="5710" w:type="dxa"/>
            <w:vAlign w:val="center"/>
          </w:tcPr>
          <w:p w14:paraId="74090357" w14:textId="77777777" w:rsidR="00314427" w:rsidRPr="00D63530" w:rsidRDefault="00314427" w:rsidP="006901F7">
            <w:pPr>
              <w:pStyle w:val="Location"/>
              <w:jc w:val="center"/>
              <w:rPr>
                <w:b/>
                <w:sz w:val="22"/>
              </w:rPr>
            </w:pPr>
            <w:r w:rsidRPr="00D63530">
              <w:rPr>
                <w:b/>
                <w:sz w:val="22"/>
              </w:rPr>
              <w:t>Result/Proof of Completion</w:t>
            </w:r>
          </w:p>
        </w:tc>
      </w:tr>
      <w:tr w:rsidR="00314427" w14:paraId="20ECD65A" w14:textId="77777777" w:rsidTr="435B9DF9">
        <w:trPr>
          <w:trHeight w:val="864"/>
        </w:trPr>
        <w:tc>
          <w:tcPr>
            <w:tcW w:w="2915" w:type="dxa"/>
          </w:tcPr>
          <w:p w14:paraId="4FBA5CF3" w14:textId="53DB4237" w:rsidR="00314427" w:rsidRPr="00C07409" w:rsidRDefault="73BB378D" w:rsidP="006901F7">
            <w:r>
              <w:t>Fixing fit of device into fairing for proper installation.</w:t>
            </w:r>
          </w:p>
        </w:tc>
        <w:tc>
          <w:tcPr>
            <w:tcW w:w="1545" w:type="dxa"/>
          </w:tcPr>
          <w:p w14:paraId="3B8CB18A" w14:textId="41D5A3BB" w:rsidR="00314427" w:rsidRPr="00C07409" w:rsidRDefault="73BB378D" w:rsidP="006901F7">
            <w:r>
              <w:t>4/6/21</w:t>
            </w:r>
          </w:p>
        </w:tc>
        <w:tc>
          <w:tcPr>
            <w:tcW w:w="5710" w:type="dxa"/>
          </w:tcPr>
          <w:p w14:paraId="1F83DE1E" w14:textId="79578B87" w:rsidR="00314427" w:rsidRPr="00C07409" w:rsidRDefault="73BB378D" w:rsidP="006901F7">
            <w:pPr>
              <w:pStyle w:val="Location"/>
              <w:jc w:val="left"/>
            </w:pPr>
            <w:r>
              <w:rPr>
                <w:noProof/>
              </w:rPr>
              <w:drawing>
                <wp:inline distT="0" distB="0" distL="0" distR="0" wp14:anchorId="36A9F746" wp14:editId="1E5A606B">
                  <wp:extent cx="1914525" cy="2552700"/>
                  <wp:effectExtent l="0" t="0" r="0" b="0"/>
                  <wp:docPr id="1255451696" name="Picture 125545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27" w14:paraId="55C8DE1C" w14:textId="77777777" w:rsidTr="435B9DF9">
        <w:trPr>
          <w:trHeight w:val="1262"/>
        </w:trPr>
        <w:tc>
          <w:tcPr>
            <w:tcW w:w="2915" w:type="dxa"/>
          </w:tcPr>
          <w:p w14:paraId="38E8100A" w14:textId="4ECC7184" w:rsidR="00314427" w:rsidRPr="00C07409" w:rsidRDefault="73BB378D" w:rsidP="006901F7">
            <w:pPr>
              <w:pStyle w:val="Heading2"/>
              <w:rPr>
                <w:b w:val="0"/>
                <w:sz w:val="20"/>
                <w:szCs w:val="20"/>
              </w:rPr>
            </w:pPr>
            <w:r w:rsidRPr="4F9C7FB7">
              <w:rPr>
                <w:b w:val="0"/>
                <w:sz w:val="20"/>
                <w:szCs w:val="20"/>
              </w:rPr>
              <w:t>Assisted with final assembly of test jig and functional testing</w:t>
            </w:r>
          </w:p>
        </w:tc>
        <w:tc>
          <w:tcPr>
            <w:tcW w:w="1545" w:type="dxa"/>
          </w:tcPr>
          <w:p w14:paraId="39BC2534" w14:textId="1209C389" w:rsidR="00314427" w:rsidRPr="00C07409" w:rsidRDefault="73BB378D" w:rsidP="006901F7">
            <w:r>
              <w:t>4/12/21</w:t>
            </w:r>
          </w:p>
        </w:tc>
        <w:tc>
          <w:tcPr>
            <w:tcW w:w="5710" w:type="dxa"/>
          </w:tcPr>
          <w:p w14:paraId="01EC0001" w14:textId="208787D1" w:rsidR="00314427" w:rsidRPr="00C07409" w:rsidRDefault="73BB378D" w:rsidP="006901F7">
            <w:pPr>
              <w:pStyle w:val="Location"/>
              <w:jc w:val="left"/>
            </w:pPr>
            <w:r>
              <w:rPr>
                <w:noProof/>
              </w:rPr>
              <w:drawing>
                <wp:inline distT="0" distB="0" distL="0" distR="0" wp14:anchorId="05099032" wp14:editId="1831C9A8">
                  <wp:extent cx="1893094" cy="2524125"/>
                  <wp:effectExtent l="0" t="0" r="0" b="0"/>
                  <wp:docPr id="322692262" name="Picture 32269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59" cy="252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27" w14:paraId="7F9498B0" w14:textId="77777777" w:rsidTr="435B9DF9">
        <w:trPr>
          <w:trHeight w:val="1262"/>
        </w:trPr>
        <w:tc>
          <w:tcPr>
            <w:tcW w:w="2915" w:type="dxa"/>
          </w:tcPr>
          <w:p w14:paraId="15FDB769" w14:textId="6DDFD32D" w:rsidR="00314427" w:rsidRPr="00C07409" w:rsidRDefault="4748E1A2" w:rsidP="006901F7">
            <w:pPr>
              <w:pStyle w:val="Heading2"/>
              <w:rPr>
                <w:b w:val="0"/>
                <w:sz w:val="20"/>
                <w:szCs w:val="20"/>
              </w:rPr>
            </w:pPr>
            <w:r w:rsidRPr="4F012FAE">
              <w:rPr>
                <w:b w:val="0"/>
                <w:sz w:val="20"/>
                <w:szCs w:val="20"/>
              </w:rPr>
              <w:t xml:space="preserve">Assisted with installation of device into test jig for vibrations </w:t>
            </w:r>
            <w:r w:rsidR="13562CB6" w:rsidRPr="4F012FAE">
              <w:rPr>
                <w:b w:val="0"/>
                <w:sz w:val="20"/>
                <w:szCs w:val="20"/>
              </w:rPr>
              <w:t>testing.</w:t>
            </w:r>
          </w:p>
        </w:tc>
        <w:tc>
          <w:tcPr>
            <w:tcW w:w="1545" w:type="dxa"/>
          </w:tcPr>
          <w:p w14:paraId="4171FC74" w14:textId="74DC3607" w:rsidR="00314427" w:rsidRPr="00C07409" w:rsidRDefault="4748E1A2" w:rsidP="006901F7">
            <w:r>
              <w:t>4/15/21</w:t>
            </w:r>
          </w:p>
        </w:tc>
        <w:tc>
          <w:tcPr>
            <w:tcW w:w="5710" w:type="dxa"/>
          </w:tcPr>
          <w:p w14:paraId="4CEEC8A7" w14:textId="1DEE24F2" w:rsidR="00314427" w:rsidRPr="00C07409" w:rsidRDefault="4748E1A2" w:rsidP="006901F7">
            <w:pPr>
              <w:pStyle w:val="Location"/>
              <w:jc w:val="left"/>
            </w:pPr>
            <w:r>
              <w:rPr>
                <w:noProof/>
              </w:rPr>
              <w:drawing>
                <wp:inline distT="0" distB="0" distL="0" distR="0" wp14:anchorId="15ACB197" wp14:editId="76FFD846">
                  <wp:extent cx="1962150" cy="2616200"/>
                  <wp:effectExtent l="0" t="0" r="0" b="0"/>
                  <wp:docPr id="833801941" name="Picture 83380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37689" w14:textId="77777777" w:rsidR="00314427" w:rsidRDefault="00314427"/>
    <w:sectPr w:rsidR="00314427" w:rsidSect="005E0895">
      <w:footerReference w:type="default" r:id="rId33"/>
      <w:pgSz w:w="12240" w:h="15840"/>
      <w:pgMar w:top="72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17032" w14:textId="77777777" w:rsidR="00BB3F7B" w:rsidRDefault="00BB3F7B" w:rsidP="00B277FB">
      <w:r>
        <w:separator/>
      </w:r>
    </w:p>
  </w:endnote>
  <w:endnote w:type="continuationSeparator" w:id="0">
    <w:p w14:paraId="3A0DCB58" w14:textId="77777777" w:rsidR="00BB3F7B" w:rsidRDefault="00BB3F7B" w:rsidP="00B277FB">
      <w:r>
        <w:continuationSeparator/>
      </w:r>
    </w:p>
  </w:endnote>
  <w:endnote w:type="continuationNotice" w:id="1">
    <w:p w14:paraId="08854C11" w14:textId="77777777" w:rsidR="00BB3F7B" w:rsidRDefault="00BB3F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110125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968C234" w14:textId="77777777" w:rsidR="00B277FB" w:rsidRDefault="00B277F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450B0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450B05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02EF04CF" w14:textId="77777777" w:rsidR="00B277FB" w:rsidRDefault="00B277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D6728" w14:textId="77777777" w:rsidR="00BB3F7B" w:rsidRDefault="00BB3F7B" w:rsidP="00B277FB">
      <w:r>
        <w:separator/>
      </w:r>
    </w:p>
  </w:footnote>
  <w:footnote w:type="continuationSeparator" w:id="0">
    <w:p w14:paraId="3AD85484" w14:textId="77777777" w:rsidR="00BB3F7B" w:rsidRDefault="00BB3F7B" w:rsidP="00B277FB">
      <w:r>
        <w:continuationSeparator/>
      </w:r>
    </w:p>
  </w:footnote>
  <w:footnote w:type="continuationNotice" w:id="1">
    <w:p w14:paraId="658A1A3E" w14:textId="77777777" w:rsidR="00BB3F7B" w:rsidRDefault="00BB3F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3D0F9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746EE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EC8DA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B28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BAFC0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1571526"/>
    <w:multiLevelType w:val="hybridMultilevel"/>
    <w:tmpl w:val="14CE9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E3D4C"/>
    <w:multiLevelType w:val="hybridMultilevel"/>
    <w:tmpl w:val="187A4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8448E"/>
    <w:multiLevelType w:val="hybridMultilevel"/>
    <w:tmpl w:val="3EFCD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41108"/>
    <w:multiLevelType w:val="hybridMultilevel"/>
    <w:tmpl w:val="05C4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52750"/>
    <w:multiLevelType w:val="hybridMultilevel"/>
    <w:tmpl w:val="D4EE6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703A0"/>
    <w:multiLevelType w:val="hybridMultilevel"/>
    <w:tmpl w:val="5DD418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26751"/>
    <w:multiLevelType w:val="hybridMultilevel"/>
    <w:tmpl w:val="A052DC5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4374064"/>
    <w:multiLevelType w:val="hybridMultilevel"/>
    <w:tmpl w:val="FB884C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845E2"/>
    <w:multiLevelType w:val="hybridMultilevel"/>
    <w:tmpl w:val="8C005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F377B"/>
    <w:multiLevelType w:val="hybridMultilevel"/>
    <w:tmpl w:val="684A51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AB146C"/>
    <w:multiLevelType w:val="hybridMultilevel"/>
    <w:tmpl w:val="3EFCD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E13434"/>
    <w:multiLevelType w:val="hybridMultilevel"/>
    <w:tmpl w:val="8C005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F2E65"/>
    <w:multiLevelType w:val="hybridMultilevel"/>
    <w:tmpl w:val="C66CC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1F6AF2"/>
    <w:multiLevelType w:val="hybridMultilevel"/>
    <w:tmpl w:val="27E86790"/>
    <w:lvl w:ilvl="0" w:tplc="0409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19" w15:restartNumberingAfterBreak="0">
    <w:nsid w:val="71243727"/>
    <w:multiLevelType w:val="hybridMultilevel"/>
    <w:tmpl w:val="EC4CC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71591"/>
    <w:multiLevelType w:val="hybridMultilevel"/>
    <w:tmpl w:val="EC4CC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9B5087"/>
    <w:multiLevelType w:val="hybridMultilevel"/>
    <w:tmpl w:val="FE3A8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14"/>
  </w:num>
  <w:num w:numId="8">
    <w:abstractNumId w:val="10"/>
  </w:num>
  <w:num w:numId="9">
    <w:abstractNumId w:val="18"/>
  </w:num>
  <w:num w:numId="10">
    <w:abstractNumId w:val="12"/>
  </w:num>
  <w:num w:numId="11">
    <w:abstractNumId w:val="9"/>
  </w:num>
  <w:num w:numId="12">
    <w:abstractNumId w:val="6"/>
  </w:num>
  <w:num w:numId="13">
    <w:abstractNumId w:val="17"/>
  </w:num>
  <w:num w:numId="14">
    <w:abstractNumId w:val="8"/>
  </w:num>
  <w:num w:numId="15">
    <w:abstractNumId w:val="21"/>
  </w:num>
  <w:num w:numId="16">
    <w:abstractNumId w:val="16"/>
  </w:num>
  <w:num w:numId="17">
    <w:abstractNumId w:val="19"/>
  </w:num>
  <w:num w:numId="18">
    <w:abstractNumId w:val="7"/>
  </w:num>
  <w:num w:numId="19">
    <w:abstractNumId w:val="13"/>
  </w:num>
  <w:num w:numId="20">
    <w:abstractNumId w:val="5"/>
  </w:num>
  <w:num w:numId="21">
    <w:abstractNumId w:val="2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146"/>
    <w:rsid w:val="00000B65"/>
    <w:rsid w:val="000215EE"/>
    <w:rsid w:val="00021AFD"/>
    <w:rsid w:val="00025B51"/>
    <w:rsid w:val="00032E9C"/>
    <w:rsid w:val="00046788"/>
    <w:rsid w:val="00050930"/>
    <w:rsid w:val="000929A8"/>
    <w:rsid w:val="00092F33"/>
    <w:rsid w:val="000C2759"/>
    <w:rsid w:val="000D17C6"/>
    <w:rsid w:val="0012362F"/>
    <w:rsid w:val="0015737D"/>
    <w:rsid w:val="00167739"/>
    <w:rsid w:val="00185CD0"/>
    <w:rsid w:val="001E267D"/>
    <w:rsid w:val="001F3B70"/>
    <w:rsid w:val="00215FB1"/>
    <w:rsid w:val="00227E09"/>
    <w:rsid w:val="002647FC"/>
    <w:rsid w:val="002A5E76"/>
    <w:rsid w:val="002F0D06"/>
    <w:rsid w:val="00314427"/>
    <w:rsid w:val="0031472E"/>
    <w:rsid w:val="00315E3A"/>
    <w:rsid w:val="00322D5D"/>
    <w:rsid w:val="00343FA8"/>
    <w:rsid w:val="003A6177"/>
    <w:rsid w:val="003B2E7E"/>
    <w:rsid w:val="004044BD"/>
    <w:rsid w:val="00450B05"/>
    <w:rsid w:val="00453B44"/>
    <w:rsid w:val="004B4542"/>
    <w:rsid w:val="004D25BE"/>
    <w:rsid w:val="005261D5"/>
    <w:rsid w:val="00551A52"/>
    <w:rsid w:val="005B6959"/>
    <w:rsid w:val="005E0895"/>
    <w:rsid w:val="005F157A"/>
    <w:rsid w:val="005F40BF"/>
    <w:rsid w:val="006208B2"/>
    <w:rsid w:val="00627EA4"/>
    <w:rsid w:val="006304FF"/>
    <w:rsid w:val="006644BA"/>
    <w:rsid w:val="00670335"/>
    <w:rsid w:val="006757F1"/>
    <w:rsid w:val="006B0D56"/>
    <w:rsid w:val="006D52D9"/>
    <w:rsid w:val="0071647B"/>
    <w:rsid w:val="0071658D"/>
    <w:rsid w:val="007343D2"/>
    <w:rsid w:val="00741F09"/>
    <w:rsid w:val="007502A2"/>
    <w:rsid w:val="00771042"/>
    <w:rsid w:val="007C645B"/>
    <w:rsid w:val="007D4787"/>
    <w:rsid w:val="007F75DF"/>
    <w:rsid w:val="00816D22"/>
    <w:rsid w:val="00826C0A"/>
    <w:rsid w:val="008475D1"/>
    <w:rsid w:val="00871DFB"/>
    <w:rsid w:val="00877E7D"/>
    <w:rsid w:val="00907C23"/>
    <w:rsid w:val="00974F76"/>
    <w:rsid w:val="00992A2B"/>
    <w:rsid w:val="009C4F38"/>
    <w:rsid w:val="00A12A4A"/>
    <w:rsid w:val="00A30B91"/>
    <w:rsid w:val="00A95A98"/>
    <w:rsid w:val="00A97EED"/>
    <w:rsid w:val="00AF3FBD"/>
    <w:rsid w:val="00B02450"/>
    <w:rsid w:val="00B1229F"/>
    <w:rsid w:val="00B277FB"/>
    <w:rsid w:val="00B44685"/>
    <w:rsid w:val="00B4477F"/>
    <w:rsid w:val="00B64F08"/>
    <w:rsid w:val="00B841DF"/>
    <w:rsid w:val="00B85D2A"/>
    <w:rsid w:val="00B95B6C"/>
    <w:rsid w:val="00BA3C0B"/>
    <w:rsid w:val="00BB3F7B"/>
    <w:rsid w:val="00BD7A1C"/>
    <w:rsid w:val="00BE7CBF"/>
    <w:rsid w:val="00C07409"/>
    <w:rsid w:val="00C251A3"/>
    <w:rsid w:val="00C33FB9"/>
    <w:rsid w:val="00C505E9"/>
    <w:rsid w:val="00C73AED"/>
    <w:rsid w:val="00CC78FB"/>
    <w:rsid w:val="00CD440E"/>
    <w:rsid w:val="00D268A5"/>
    <w:rsid w:val="00D63530"/>
    <w:rsid w:val="00D868B9"/>
    <w:rsid w:val="00D96184"/>
    <w:rsid w:val="00DA0146"/>
    <w:rsid w:val="00DE1656"/>
    <w:rsid w:val="00DF0455"/>
    <w:rsid w:val="00E15896"/>
    <w:rsid w:val="00E24685"/>
    <w:rsid w:val="00E2755B"/>
    <w:rsid w:val="00E3013C"/>
    <w:rsid w:val="00E7243F"/>
    <w:rsid w:val="00E72DEC"/>
    <w:rsid w:val="00E90984"/>
    <w:rsid w:val="00EA1B14"/>
    <w:rsid w:val="00EA5F18"/>
    <w:rsid w:val="00EC472C"/>
    <w:rsid w:val="00F0125D"/>
    <w:rsid w:val="00F479A5"/>
    <w:rsid w:val="00F73423"/>
    <w:rsid w:val="00F83677"/>
    <w:rsid w:val="00FC2466"/>
    <w:rsid w:val="018BB9E0"/>
    <w:rsid w:val="02C1493B"/>
    <w:rsid w:val="03CD7CC8"/>
    <w:rsid w:val="04FEB346"/>
    <w:rsid w:val="07D1BB74"/>
    <w:rsid w:val="08FE1026"/>
    <w:rsid w:val="09F23CBF"/>
    <w:rsid w:val="0A07CB56"/>
    <w:rsid w:val="0CB7E775"/>
    <w:rsid w:val="0F40B0D8"/>
    <w:rsid w:val="1121AA5F"/>
    <w:rsid w:val="11C7C029"/>
    <w:rsid w:val="12413676"/>
    <w:rsid w:val="12C2D82F"/>
    <w:rsid w:val="13562CB6"/>
    <w:rsid w:val="1415965D"/>
    <w:rsid w:val="1513D863"/>
    <w:rsid w:val="1613A053"/>
    <w:rsid w:val="1A14A599"/>
    <w:rsid w:val="1A32AE92"/>
    <w:rsid w:val="1BD313B4"/>
    <w:rsid w:val="1C711D79"/>
    <w:rsid w:val="1D33B1AC"/>
    <w:rsid w:val="1E36D16E"/>
    <w:rsid w:val="1EF06424"/>
    <w:rsid w:val="203EA6A8"/>
    <w:rsid w:val="209F02F3"/>
    <w:rsid w:val="20A6A118"/>
    <w:rsid w:val="21523CA3"/>
    <w:rsid w:val="228AE98F"/>
    <w:rsid w:val="27BA3B09"/>
    <w:rsid w:val="284DC951"/>
    <w:rsid w:val="297A9A6B"/>
    <w:rsid w:val="2AF82C61"/>
    <w:rsid w:val="2CA16266"/>
    <w:rsid w:val="2ED81E13"/>
    <w:rsid w:val="2F449E71"/>
    <w:rsid w:val="2FAAD80C"/>
    <w:rsid w:val="3062EA64"/>
    <w:rsid w:val="30AC15DA"/>
    <w:rsid w:val="31E626A9"/>
    <w:rsid w:val="328D7424"/>
    <w:rsid w:val="3827DD0C"/>
    <w:rsid w:val="39D022E7"/>
    <w:rsid w:val="3AFD5A5B"/>
    <w:rsid w:val="3B3E35C9"/>
    <w:rsid w:val="3ED03379"/>
    <w:rsid w:val="3FB2FAA4"/>
    <w:rsid w:val="3FE70796"/>
    <w:rsid w:val="4062BCD9"/>
    <w:rsid w:val="40BBE107"/>
    <w:rsid w:val="4278BB61"/>
    <w:rsid w:val="435B9DF9"/>
    <w:rsid w:val="441C784D"/>
    <w:rsid w:val="45196E6C"/>
    <w:rsid w:val="471DF7BF"/>
    <w:rsid w:val="4748E1A2"/>
    <w:rsid w:val="483609B3"/>
    <w:rsid w:val="49E1BEBD"/>
    <w:rsid w:val="49FB7D97"/>
    <w:rsid w:val="4A7CE745"/>
    <w:rsid w:val="4B181B30"/>
    <w:rsid w:val="4CA62933"/>
    <w:rsid w:val="4F012FAE"/>
    <w:rsid w:val="4F623AFE"/>
    <w:rsid w:val="4F9C7FB7"/>
    <w:rsid w:val="519C55C0"/>
    <w:rsid w:val="52BC08FD"/>
    <w:rsid w:val="533CB9A8"/>
    <w:rsid w:val="53B496D3"/>
    <w:rsid w:val="5549952D"/>
    <w:rsid w:val="556CCB16"/>
    <w:rsid w:val="5716738B"/>
    <w:rsid w:val="59B0C616"/>
    <w:rsid w:val="5D5A22EB"/>
    <w:rsid w:val="5EC2E3AF"/>
    <w:rsid w:val="6270ECCE"/>
    <w:rsid w:val="64711F2B"/>
    <w:rsid w:val="6709AD2F"/>
    <w:rsid w:val="67C5F14F"/>
    <w:rsid w:val="68FC043C"/>
    <w:rsid w:val="6B730062"/>
    <w:rsid w:val="6C3CBB61"/>
    <w:rsid w:val="6D15C806"/>
    <w:rsid w:val="6D35B0AF"/>
    <w:rsid w:val="707DE9E5"/>
    <w:rsid w:val="715D0BA6"/>
    <w:rsid w:val="719FE20F"/>
    <w:rsid w:val="7259CA14"/>
    <w:rsid w:val="733CA9E2"/>
    <w:rsid w:val="73BB378D"/>
    <w:rsid w:val="7471D53A"/>
    <w:rsid w:val="747F4475"/>
    <w:rsid w:val="75100FD4"/>
    <w:rsid w:val="7863A517"/>
    <w:rsid w:val="7A1640D6"/>
    <w:rsid w:val="7D93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D904FE"/>
  <w15:docId w15:val="{A6901D2E-F2CC-49CC-BE0E-88792ACA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68A5"/>
    <w:rPr>
      <w:rFonts w:ascii="Tahoma" w:hAnsi="Tahoma"/>
      <w:szCs w:val="24"/>
    </w:rPr>
  </w:style>
  <w:style w:type="paragraph" w:styleId="Heading1">
    <w:name w:val="heading 1"/>
    <w:basedOn w:val="Normal"/>
    <w:next w:val="Normal"/>
    <w:qFormat/>
    <w:rsid w:val="00215FB1"/>
    <w:pPr>
      <w:keepNext/>
      <w:spacing w:before="240" w:after="60"/>
      <w:outlineLvl w:val="0"/>
    </w:pPr>
    <w:rPr>
      <w:rFonts w:ascii="Arial Black" w:hAnsi="Arial Black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E7243F"/>
    <w:pPr>
      <w:outlineLvl w:val="1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tion">
    <w:name w:val="Location"/>
    <w:basedOn w:val="Normal"/>
    <w:rsid w:val="00E7243F"/>
    <w:pPr>
      <w:jc w:val="right"/>
    </w:pPr>
  </w:style>
  <w:style w:type="paragraph" w:customStyle="1" w:styleId="Bold10pt">
    <w:name w:val="Bold 10 pt."/>
    <w:basedOn w:val="Normal"/>
    <w:link w:val="Bold10ptChar"/>
    <w:rsid w:val="00D268A5"/>
    <w:pPr>
      <w:tabs>
        <w:tab w:val="left" w:pos="1620"/>
      </w:tabs>
    </w:pPr>
    <w:rPr>
      <w:b/>
    </w:rPr>
  </w:style>
  <w:style w:type="character" w:customStyle="1" w:styleId="Bold10ptChar">
    <w:name w:val="Bold 10 pt. Char"/>
    <w:link w:val="Bold10pt"/>
    <w:rsid w:val="00D268A5"/>
    <w:rPr>
      <w:rFonts w:ascii="Tahoma" w:hAnsi="Tahoma"/>
      <w:b/>
      <w:szCs w:val="24"/>
      <w:lang w:val="en-US" w:eastAsia="en-US" w:bidi="ar-SA"/>
    </w:rPr>
  </w:style>
  <w:style w:type="paragraph" w:styleId="Title">
    <w:name w:val="Title"/>
    <w:basedOn w:val="Normal"/>
    <w:qFormat/>
    <w:rsid w:val="00E7243F"/>
    <w:pPr>
      <w:jc w:val="right"/>
    </w:pPr>
    <w:rPr>
      <w:rFonts w:ascii="Arial Black" w:hAnsi="Arial Black" w:cs="Arial"/>
      <w:color w:val="808080"/>
      <w:sz w:val="56"/>
    </w:rPr>
  </w:style>
  <w:style w:type="character" w:styleId="Hyperlink">
    <w:name w:val="Hyperlink"/>
    <w:rsid w:val="0071658D"/>
    <w:rPr>
      <w:color w:val="0000FF"/>
      <w:u w:val="single"/>
    </w:rPr>
  </w:style>
  <w:style w:type="paragraph" w:styleId="BalloonText">
    <w:name w:val="Balloon Text"/>
    <w:basedOn w:val="Normal"/>
    <w:semiHidden/>
    <w:rsid w:val="00FC2466"/>
    <w:rPr>
      <w:rFonts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0D56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000B65"/>
    <w:pPr>
      <w:spacing w:after="200"/>
    </w:pPr>
    <w:rPr>
      <w:b/>
      <w:bCs/>
      <w:sz w:val="18"/>
      <w:szCs w:val="18"/>
    </w:rPr>
  </w:style>
  <w:style w:type="paragraph" w:styleId="Header">
    <w:name w:val="header"/>
    <w:basedOn w:val="Normal"/>
    <w:link w:val="HeaderChar"/>
    <w:rsid w:val="00B277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277FB"/>
    <w:rPr>
      <w:rFonts w:ascii="Tahoma" w:hAnsi="Tahoma"/>
      <w:szCs w:val="24"/>
    </w:rPr>
  </w:style>
  <w:style w:type="paragraph" w:styleId="Footer">
    <w:name w:val="footer"/>
    <w:basedOn w:val="Normal"/>
    <w:link w:val="FooterChar"/>
    <w:uiPriority w:val="99"/>
    <w:rsid w:val="00B277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7FB"/>
    <w:rPr>
      <w:rFonts w:ascii="Tahoma" w:hAnsi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6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HP_ADM~1\LOCALS~1\Temp\TCD27E.tmp\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BCC586FA37A141A958BE8A33A37FED" ma:contentTypeVersion="10" ma:contentTypeDescription="Create a new document." ma:contentTypeScope="" ma:versionID="a6c00cdf76931ca0893244bdaa4692c8">
  <xsd:schema xmlns:xsd="http://www.w3.org/2001/XMLSchema" xmlns:xs="http://www.w3.org/2001/XMLSchema" xmlns:p="http://schemas.microsoft.com/office/2006/metadata/properties" xmlns:ns2="9d9aa378-6e7a-426a-b961-20202a0aac26" targetNamespace="http://schemas.microsoft.com/office/2006/metadata/properties" ma:root="true" ma:fieldsID="22ac6b085ccd4dc5ebf9526b652dc569" ns2:_="">
    <xsd:import namespace="9d9aa378-6e7a-426a-b961-20202a0aac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aa378-6e7a-426a-b961-20202a0aac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567C93-F694-49B5-8A53-A1845361E2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DBC545-49A3-4A60-9C7B-2C89820485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aa378-6e7a-426a-b961-20202a0aac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AA35EA-441B-4CC9-9D58-272A7A6040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5D29B7-4830-4201-AD48-81C134FABF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</Template>
  <TotalTime>7</TotalTime>
  <Pages>8</Pages>
  <Words>325</Words>
  <Characters>1856</Characters>
  <Application>Microsoft Office Word</Application>
  <DocSecurity>0</DocSecurity>
  <Lines>15</Lines>
  <Paragraphs>4</Paragraphs>
  <ScaleCrop>false</ScaleCrop>
  <Company>Microsoft Corporation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AGENDA</dc:title>
  <dc:creator>Steve Walker</dc:creator>
  <cp:lastModifiedBy>Sam A Mangialardi</cp:lastModifiedBy>
  <cp:revision>26</cp:revision>
  <cp:lastPrinted>2021-04-25T07:31:00Z</cp:lastPrinted>
  <dcterms:created xsi:type="dcterms:W3CDTF">2021-04-23T18:00:00Z</dcterms:created>
  <dcterms:modified xsi:type="dcterms:W3CDTF">2021-04-25T07:31:00Z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  <property fmtid="{D5CDD505-2E9C-101B-9397-08002B2CF9AE}" pid="3" name="ContentTypeId">
    <vt:lpwstr>0x01010047BCC586FA37A141A958BE8A33A37FED</vt:lpwstr>
  </property>
</Properties>
</file>